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:rsidRPr="00C86B1A" w14:paraId="1F0FEFE1" w14:textId="77777777" w:rsidTr="00F0225C">
        <w:trPr>
          <w:trHeight w:val="4410"/>
        </w:trPr>
        <w:tc>
          <w:tcPr>
            <w:tcW w:w="3600" w:type="dxa"/>
            <w:vAlign w:val="bottom"/>
          </w:tcPr>
          <w:p w14:paraId="592792A3" w14:textId="73292B12" w:rsidR="001B2ABD" w:rsidRPr="00C86B1A" w:rsidRDefault="008F4298" w:rsidP="009F7B36">
            <w:pPr>
              <w:tabs>
                <w:tab w:val="left" w:pos="990"/>
              </w:tabs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noProof/>
              </w:rPr>
              <w:drawing>
                <wp:inline distT="0" distB="0" distL="0" distR="0" wp14:anchorId="0D6650C5" wp14:editId="7F0FCD7B">
                  <wp:extent cx="2178050" cy="2158661"/>
                  <wp:effectExtent l="0" t="0" r="0" b="0"/>
                  <wp:docPr id="2" name="Picture 2" descr="A picture containing person, shirt, hand, hairpie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person, shirt, hand, hairpiece&#10;&#10;Description automatically generated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622" cy="216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5E315699" w14:textId="77777777" w:rsidR="001B2ABD" w:rsidRPr="00C86B1A" w:rsidRDefault="001B2ABD" w:rsidP="000C45FF">
            <w:pPr>
              <w:tabs>
                <w:tab w:val="left" w:pos="990"/>
              </w:tabs>
              <w:rPr>
                <w:rFonts w:ascii="Palatino Linotype" w:hAnsi="Palatino Linotype"/>
              </w:rPr>
            </w:pPr>
          </w:p>
        </w:tc>
        <w:tc>
          <w:tcPr>
            <w:tcW w:w="6470" w:type="dxa"/>
            <w:vAlign w:val="bottom"/>
          </w:tcPr>
          <w:p w14:paraId="25D40E31" w14:textId="7A57BF34" w:rsidR="001B2ABD" w:rsidRPr="00D95865" w:rsidRDefault="00EE15FD" w:rsidP="001B2ABD">
            <w:pPr>
              <w:pStyle w:val="Title"/>
              <w:rPr>
                <w:rFonts w:ascii="Palatino Linotype" w:hAnsi="Palatino Linotype"/>
                <w:szCs w:val="96"/>
              </w:rPr>
            </w:pPr>
            <w:r w:rsidRPr="00D95865">
              <w:rPr>
                <w:rFonts w:ascii="Palatino Linotype" w:hAnsi="Palatino Linotype"/>
                <w:szCs w:val="96"/>
              </w:rPr>
              <w:t>Marla</w:t>
            </w:r>
            <w:r w:rsidR="004B6123" w:rsidRPr="00D95865">
              <w:rPr>
                <w:rFonts w:ascii="Palatino Linotype" w:hAnsi="Palatino Linotype"/>
                <w:szCs w:val="96"/>
              </w:rPr>
              <w:t xml:space="preserve"> E</w:t>
            </w:r>
            <w:r w:rsidRPr="00D95865">
              <w:rPr>
                <w:rFonts w:ascii="Palatino Linotype" w:hAnsi="Palatino Linotype"/>
                <w:szCs w:val="96"/>
              </w:rPr>
              <w:t>yvette massie</w:t>
            </w:r>
          </w:p>
          <w:p w14:paraId="533122C6" w14:textId="04E9E534" w:rsidR="001B2ABD" w:rsidRPr="00C86B1A" w:rsidRDefault="00EE15FD" w:rsidP="001B2ABD">
            <w:pPr>
              <w:pStyle w:val="Subtitle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spacing w:val="0"/>
                <w:w w:val="47"/>
              </w:rPr>
              <w:t>Co</w:t>
            </w:r>
            <w:r w:rsidR="007454C4">
              <w:rPr>
                <w:rFonts w:ascii="Palatino Linotype" w:hAnsi="Palatino Linotype"/>
                <w:spacing w:val="0"/>
                <w:w w:val="47"/>
              </w:rPr>
              <w:t>median | Produce</w:t>
            </w:r>
            <w:r w:rsidR="00A83C28">
              <w:rPr>
                <w:rFonts w:ascii="Palatino Linotype" w:hAnsi="Palatino Linotype"/>
                <w:spacing w:val="0"/>
                <w:w w:val="47"/>
              </w:rPr>
              <w:t>r</w:t>
            </w:r>
            <w:r w:rsidR="00673F18">
              <w:rPr>
                <w:rFonts w:ascii="Palatino Linotype" w:hAnsi="Palatino Linotype"/>
                <w:spacing w:val="0"/>
                <w:w w:val="47"/>
              </w:rPr>
              <w:t xml:space="preserve"> | Activis</w:t>
            </w:r>
            <w:r w:rsidR="00673F18">
              <w:rPr>
                <w:rFonts w:ascii="Palatino Linotype" w:hAnsi="Palatino Linotype"/>
                <w:spacing w:val="41"/>
                <w:w w:val="47"/>
              </w:rPr>
              <w:t>t</w:t>
            </w:r>
          </w:p>
        </w:tc>
      </w:tr>
      <w:tr w:rsidR="001B2ABD" w:rsidRPr="00C86B1A" w14:paraId="51EBFF48" w14:textId="77777777" w:rsidTr="00F0225C">
        <w:tc>
          <w:tcPr>
            <w:tcW w:w="3600" w:type="dxa"/>
          </w:tcPr>
          <w:p w14:paraId="322AFB45" w14:textId="77777777" w:rsidR="00036450" w:rsidRPr="00C86B1A" w:rsidRDefault="00036450" w:rsidP="00036450">
            <w:pPr>
              <w:rPr>
                <w:rFonts w:ascii="Palatino Linotype" w:hAnsi="Palatino Linotype"/>
              </w:rPr>
            </w:pPr>
          </w:p>
          <w:p w14:paraId="2C0DF861" w14:textId="133C34CC" w:rsidR="00705BC4" w:rsidRPr="00705BC4" w:rsidRDefault="00705BC4" w:rsidP="00CB0055">
            <w:pPr>
              <w:pStyle w:val="Heading3"/>
              <w:rPr>
                <w:rFonts w:ascii="Palatino Linotype" w:eastAsiaTheme="minorEastAsia" w:hAnsi="Palatino Linotype" w:cstheme="minorBidi"/>
                <w:b w:val="0"/>
                <w:caps w:val="0"/>
                <w:color w:val="auto"/>
                <w:sz w:val="18"/>
                <w:szCs w:val="22"/>
              </w:rPr>
            </w:pPr>
            <w:r>
              <w:rPr>
                <w:rFonts w:ascii="Palatino Linotype" w:hAnsi="Palatino Linotype"/>
              </w:rPr>
              <w:t>BIO</w:t>
            </w:r>
          </w:p>
          <w:p w14:paraId="3E26B451" w14:textId="4DD5E211" w:rsidR="00881331" w:rsidRPr="00881331" w:rsidRDefault="00B05790" w:rsidP="00881331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Marla </w:t>
            </w:r>
            <w:proofErr w:type="spellStart"/>
            <w:r>
              <w:rPr>
                <w:rFonts w:ascii="Palatino Linotype" w:hAnsi="Palatino Linotype"/>
              </w:rPr>
              <w:t>Eyvette</w:t>
            </w:r>
            <w:proofErr w:type="spellEnd"/>
            <w:r>
              <w:rPr>
                <w:rFonts w:ascii="Palatino Linotype" w:hAnsi="Palatino Linotype"/>
              </w:rPr>
              <w:t xml:space="preserve"> Massie is a standup comedian, actress, writer, and producer of the Sixth City Comedy Festival in Cleveland, OH.</w:t>
            </w:r>
            <w:r w:rsidR="00D86B6C">
              <w:rPr>
                <w:rFonts w:ascii="Palatino Linotype" w:hAnsi="Palatino Linotype"/>
              </w:rPr>
              <w:t xml:space="preserve"> </w:t>
            </w:r>
            <w:r w:rsidR="00881331" w:rsidRPr="00881331">
              <w:rPr>
                <w:rFonts w:ascii="Palatino Linotype" w:hAnsi="Palatino Linotype"/>
              </w:rPr>
              <w:t xml:space="preserve">Heavily influenced by sketch comedy, </w:t>
            </w:r>
            <w:proofErr w:type="spellStart"/>
            <w:r w:rsidR="00881331" w:rsidRPr="00881331">
              <w:rPr>
                <w:rFonts w:ascii="Palatino Linotype" w:hAnsi="Palatino Linotype"/>
              </w:rPr>
              <w:t>improv</w:t>
            </w:r>
            <w:proofErr w:type="spellEnd"/>
            <w:r w:rsidR="00881331" w:rsidRPr="00881331">
              <w:rPr>
                <w:rFonts w:ascii="Palatino Linotype" w:hAnsi="Palatino Linotype"/>
              </w:rPr>
              <w:t>, and late-night talk shows, Marla's quick wit, self-deprecating humor, and clever wordplay</w:t>
            </w:r>
            <w:r w:rsidR="00753E8D">
              <w:rPr>
                <w:rFonts w:ascii="Palatino Linotype" w:hAnsi="Palatino Linotype"/>
              </w:rPr>
              <w:t xml:space="preserve"> makes her</w:t>
            </w:r>
            <w:r w:rsidR="00881331" w:rsidRPr="00881331">
              <w:rPr>
                <w:rFonts w:ascii="Palatino Linotype" w:hAnsi="Palatino Linotype"/>
              </w:rPr>
              <w:t xml:space="preserve"> </w:t>
            </w:r>
            <w:r w:rsidR="00F0225C" w:rsidRPr="00881331">
              <w:rPr>
                <w:rFonts w:ascii="Palatino Linotype" w:hAnsi="Palatino Linotype"/>
              </w:rPr>
              <w:t xml:space="preserve">views on family, motherhood, and everyday life entertaining </w:t>
            </w:r>
            <w:r w:rsidR="00F0225C">
              <w:rPr>
                <w:rFonts w:ascii="Palatino Linotype" w:hAnsi="Palatino Linotype"/>
              </w:rPr>
              <w:t>and</w:t>
            </w:r>
            <w:r w:rsidR="00F0225C" w:rsidRPr="00881331">
              <w:rPr>
                <w:rFonts w:ascii="Palatino Linotype" w:hAnsi="Palatino Linotype"/>
              </w:rPr>
              <w:t xml:space="preserve"> thought-provoking.</w:t>
            </w:r>
          </w:p>
          <w:p w14:paraId="6DE04CF5" w14:textId="77777777" w:rsidR="00881331" w:rsidRPr="00881331" w:rsidRDefault="00881331" w:rsidP="00881331">
            <w:pPr>
              <w:rPr>
                <w:rFonts w:ascii="Palatino Linotype" w:hAnsi="Palatino Linotype"/>
              </w:rPr>
            </w:pPr>
          </w:p>
          <w:p w14:paraId="27F59BD9" w14:textId="7EAF26C4" w:rsidR="006720FF" w:rsidRDefault="00881331" w:rsidP="00881331">
            <w:pPr>
              <w:rPr>
                <w:rFonts w:ascii="Palatino Linotype" w:hAnsi="Palatino Linotype"/>
              </w:rPr>
            </w:pPr>
            <w:r w:rsidRPr="00881331">
              <w:rPr>
                <w:rFonts w:ascii="Palatino Linotype" w:hAnsi="Palatino Linotype"/>
              </w:rPr>
              <w:t>She performs</w:t>
            </w:r>
            <w:r w:rsidR="005308FD">
              <w:rPr>
                <w:rFonts w:ascii="Palatino Linotype" w:hAnsi="Palatino Linotype"/>
              </w:rPr>
              <w:t xml:space="preserve"> in festivals and clubs</w:t>
            </w:r>
            <w:r w:rsidRPr="00881331">
              <w:rPr>
                <w:rFonts w:ascii="Palatino Linotype" w:hAnsi="Palatino Linotype"/>
              </w:rPr>
              <w:t xml:space="preserve"> all over the country, </w:t>
            </w:r>
            <w:r w:rsidR="00133E66">
              <w:rPr>
                <w:rFonts w:ascii="Palatino Linotype" w:hAnsi="Palatino Linotype"/>
              </w:rPr>
              <w:t>and has worked</w:t>
            </w:r>
            <w:r w:rsidRPr="00881331">
              <w:rPr>
                <w:rFonts w:ascii="Palatino Linotype" w:hAnsi="Palatino Linotype"/>
              </w:rPr>
              <w:t xml:space="preserve"> </w:t>
            </w:r>
            <w:r w:rsidR="00133E66">
              <w:rPr>
                <w:rFonts w:ascii="Palatino Linotype" w:hAnsi="Palatino Linotype"/>
              </w:rPr>
              <w:t>with</w:t>
            </w:r>
            <w:r w:rsidRPr="00881331">
              <w:rPr>
                <w:rFonts w:ascii="Palatino Linotype" w:hAnsi="Palatino Linotype"/>
              </w:rPr>
              <w:t xml:space="preserve"> </w:t>
            </w:r>
            <w:proofErr w:type="spellStart"/>
            <w:r w:rsidRPr="00881331">
              <w:rPr>
                <w:rFonts w:ascii="Palatino Linotype" w:hAnsi="Palatino Linotype"/>
              </w:rPr>
              <w:t>Franqi</w:t>
            </w:r>
            <w:proofErr w:type="spellEnd"/>
            <w:r w:rsidRPr="00881331">
              <w:rPr>
                <w:rFonts w:ascii="Palatino Linotype" w:hAnsi="Palatino Linotype"/>
              </w:rPr>
              <w:t xml:space="preserve"> French, Mary </w:t>
            </w:r>
            <w:proofErr w:type="spellStart"/>
            <w:r w:rsidRPr="00881331">
              <w:rPr>
                <w:rFonts w:ascii="Palatino Linotype" w:hAnsi="Palatino Linotype"/>
              </w:rPr>
              <w:t>Santora</w:t>
            </w:r>
            <w:proofErr w:type="spellEnd"/>
            <w:r w:rsidRPr="00881331">
              <w:rPr>
                <w:rFonts w:ascii="Palatino Linotype" w:hAnsi="Palatino Linotype"/>
              </w:rPr>
              <w:t xml:space="preserve">, Curtis Cook, </w:t>
            </w:r>
            <w:r w:rsidR="00F91597">
              <w:rPr>
                <w:rFonts w:ascii="Palatino Linotype" w:hAnsi="Palatino Linotype"/>
              </w:rPr>
              <w:t>and</w:t>
            </w:r>
            <w:r w:rsidR="00E421CE">
              <w:rPr>
                <w:rFonts w:ascii="Palatino Linotype" w:hAnsi="Palatino Linotype"/>
              </w:rPr>
              <w:t xml:space="preserve"> </w:t>
            </w:r>
            <w:r w:rsidRPr="00881331">
              <w:rPr>
                <w:rFonts w:ascii="Palatino Linotype" w:hAnsi="Palatino Linotype"/>
              </w:rPr>
              <w:t>Shane Torres.</w:t>
            </w:r>
            <w:r w:rsidR="00D86B6C">
              <w:rPr>
                <w:rFonts w:ascii="Palatino Linotype" w:hAnsi="Palatino Linotype"/>
              </w:rPr>
              <w:t xml:space="preserve"> </w:t>
            </w:r>
          </w:p>
          <w:p w14:paraId="0A9CED8C" w14:textId="77777777" w:rsidR="006720FF" w:rsidRDefault="006720FF" w:rsidP="00881331">
            <w:pPr>
              <w:rPr>
                <w:rFonts w:ascii="Palatino Linotype" w:hAnsi="Palatino Linotype"/>
              </w:rPr>
            </w:pPr>
          </w:p>
          <w:p w14:paraId="24D23ADA" w14:textId="1468915A" w:rsidR="00881331" w:rsidRPr="00881331" w:rsidRDefault="00881331" w:rsidP="00881331">
            <w:pPr>
              <w:rPr>
                <w:rFonts w:ascii="Palatino Linotype" w:hAnsi="Palatino Linotype"/>
              </w:rPr>
            </w:pPr>
            <w:r w:rsidRPr="00881331">
              <w:rPr>
                <w:rFonts w:ascii="Palatino Linotype" w:hAnsi="Palatino Linotype"/>
              </w:rPr>
              <w:t xml:space="preserve">In February 2021, she </w:t>
            </w:r>
            <w:r w:rsidR="00B13AF3">
              <w:rPr>
                <w:rFonts w:ascii="Palatino Linotype" w:hAnsi="Palatino Linotype"/>
              </w:rPr>
              <w:t>was a</w:t>
            </w:r>
            <w:r w:rsidRPr="00881331">
              <w:rPr>
                <w:rFonts w:ascii="Palatino Linotype" w:hAnsi="Palatino Linotype"/>
              </w:rPr>
              <w:t xml:space="preserve"> panelist on "Room For Discussion: Mentorship &amp; Black Women in Comedy", as part of a joint collaboration with Facebook Messenger and Variety Magazine. </w:t>
            </w:r>
          </w:p>
          <w:p w14:paraId="3028801C" w14:textId="77777777" w:rsidR="00881331" w:rsidRPr="00881331" w:rsidRDefault="00881331" w:rsidP="00881331">
            <w:pPr>
              <w:rPr>
                <w:rFonts w:ascii="Palatino Linotype" w:hAnsi="Palatino Linotype"/>
              </w:rPr>
            </w:pPr>
          </w:p>
          <w:p w14:paraId="75BB5EA1" w14:textId="103314E9" w:rsidR="00DE663C" w:rsidRDefault="00881331" w:rsidP="00B56715">
            <w:pPr>
              <w:rPr>
                <w:rFonts w:ascii="Palatino Linotype" w:hAnsi="Palatino Linotype"/>
              </w:rPr>
            </w:pPr>
            <w:r w:rsidRPr="00881331">
              <w:rPr>
                <w:rFonts w:ascii="Palatino Linotype" w:hAnsi="Palatino Linotype"/>
              </w:rPr>
              <w:t xml:space="preserve">Marla is currently writing </w:t>
            </w:r>
            <w:r w:rsidR="008C555A">
              <w:rPr>
                <w:rFonts w:ascii="Palatino Linotype" w:hAnsi="Palatino Linotype"/>
              </w:rPr>
              <w:t>a</w:t>
            </w:r>
            <w:r w:rsidRPr="00881331">
              <w:rPr>
                <w:rFonts w:ascii="Palatino Linotype" w:hAnsi="Palatino Linotype"/>
              </w:rPr>
              <w:t xml:space="preserve"> sketch comedy show </w:t>
            </w:r>
            <w:r w:rsidR="00B774C0">
              <w:rPr>
                <w:rFonts w:ascii="Palatino Linotype" w:hAnsi="Palatino Linotype"/>
              </w:rPr>
              <w:t xml:space="preserve">to be released on </w:t>
            </w:r>
            <w:r w:rsidR="005308FD">
              <w:rPr>
                <w:rFonts w:ascii="Palatino Linotype" w:hAnsi="Palatino Linotype"/>
              </w:rPr>
              <w:t>YouTube</w:t>
            </w:r>
            <w:r w:rsidR="00053434">
              <w:rPr>
                <w:rFonts w:ascii="Palatino Linotype" w:hAnsi="Palatino Linotype"/>
              </w:rPr>
              <w:t>.</w:t>
            </w:r>
          </w:p>
          <w:sdt>
            <w:sdtPr>
              <w:rPr>
                <w:rFonts w:ascii="Palatino Linotype" w:hAnsi="Palatino Linotype"/>
              </w:rPr>
              <w:id w:val="-1954003311"/>
              <w:placeholder>
                <w:docPart w:val="32657266C0904C44A74612D2A3221C85"/>
              </w:placeholder>
              <w:temporary/>
              <w:showingPlcHdr/>
              <w15:appearance w15:val="hidden"/>
            </w:sdtPr>
            <w:sdtContent>
              <w:p w14:paraId="53A21F75" w14:textId="30FB56E6" w:rsidR="00B56715" w:rsidRPr="00DE663C" w:rsidRDefault="00DE663C" w:rsidP="00DE663C">
                <w:pPr>
                  <w:pStyle w:val="Heading3"/>
                  <w:rPr>
                    <w:rFonts w:ascii="Palatino Linotype" w:eastAsiaTheme="minorEastAsia" w:hAnsi="Palatino Linotype" w:cstheme="minorBidi"/>
                    <w:color w:val="auto"/>
                    <w:sz w:val="18"/>
                    <w:szCs w:val="22"/>
                  </w:rPr>
                </w:pPr>
                <w:r w:rsidRPr="00C86B1A">
                  <w:rPr>
                    <w:rFonts w:ascii="Palatino Linotype" w:hAnsi="Palatino Linotype"/>
                  </w:rPr>
                  <w:t>Contact</w:t>
                </w:r>
              </w:p>
            </w:sdtContent>
          </w:sdt>
          <w:p w14:paraId="318B4A15" w14:textId="4A1FF885" w:rsidR="004D3011" w:rsidRPr="00C86B1A" w:rsidRDefault="00C86B1A" w:rsidP="004D3011">
            <w:pPr>
              <w:rPr>
                <w:rFonts w:ascii="Palatino Linotype" w:hAnsi="Palatino Linotype"/>
              </w:rPr>
            </w:pPr>
            <w:r w:rsidRPr="00C86B1A">
              <w:rPr>
                <w:rFonts w:ascii="Palatino Linotype" w:hAnsi="Palatino Linotype"/>
              </w:rPr>
              <w:t>WEBSITE:</w:t>
            </w:r>
          </w:p>
          <w:p w14:paraId="6266F69D" w14:textId="0FFFC4C5" w:rsidR="004D3011" w:rsidRPr="00C86B1A" w:rsidRDefault="00332E0B" w:rsidP="004D3011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www.</w:t>
            </w:r>
            <w:r w:rsidR="00C86B1A" w:rsidRPr="00C86B1A">
              <w:rPr>
                <w:rFonts w:ascii="Palatino Linotype" w:hAnsi="Palatino Linotype"/>
              </w:rPr>
              <w:t>SixthCityComedy.com</w:t>
            </w:r>
            <w:r w:rsidR="00C86B1A" w:rsidRPr="00C86B1A">
              <w:rPr>
                <w:rFonts w:ascii="Palatino Linotype" w:hAnsi="Palatino Linotype"/>
              </w:rPr>
              <w:br/>
            </w:r>
            <w:r w:rsidR="00C86B1A" w:rsidRPr="00C86B1A">
              <w:rPr>
                <w:rFonts w:ascii="Palatino Linotype" w:hAnsi="Palatino Linotype"/>
              </w:rPr>
              <w:br/>
              <w:t>EMAIL:</w:t>
            </w:r>
          </w:p>
          <w:p w14:paraId="320B5BA8" w14:textId="647C363A" w:rsidR="00036450" w:rsidRPr="00C86B1A" w:rsidRDefault="00EE15FD" w:rsidP="004D3011">
            <w:pPr>
              <w:rPr>
                <w:rStyle w:val="Hyperlink"/>
                <w:rFonts w:ascii="Palatino Linotype" w:hAnsi="Palatino Linotype"/>
                <w:color w:val="auto"/>
                <w:u w:val="none"/>
              </w:rPr>
            </w:pPr>
            <w:r w:rsidRPr="00C86B1A">
              <w:rPr>
                <w:rFonts w:ascii="Palatino Linotype" w:hAnsi="Palatino Linotype"/>
              </w:rPr>
              <w:t>Marla@SixthCityComedy.c</w:t>
            </w:r>
            <w:r w:rsidR="00C86B1A" w:rsidRPr="00C86B1A">
              <w:rPr>
                <w:rFonts w:ascii="Palatino Linotype" w:hAnsi="Palatino Linotype"/>
              </w:rPr>
              <w:t>om</w:t>
            </w:r>
          </w:p>
          <w:p w14:paraId="78C7FA5E" w14:textId="4D19F1E8" w:rsidR="004D3011" w:rsidRPr="00C86B1A" w:rsidRDefault="00EE15FD" w:rsidP="00CB0055">
            <w:pPr>
              <w:pStyle w:val="Heading3"/>
              <w:rPr>
                <w:rFonts w:ascii="Palatino Linotype" w:hAnsi="Palatino Linotype"/>
              </w:rPr>
            </w:pPr>
            <w:r w:rsidRPr="00C86B1A">
              <w:rPr>
                <w:rFonts w:ascii="Palatino Linotype" w:hAnsi="Palatino Linotype"/>
              </w:rPr>
              <w:t>social media</w:t>
            </w:r>
          </w:p>
          <w:p w14:paraId="3D8C8C60" w14:textId="1C877AE5" w:rsidR="004D3011" w:rsidRPr="00C86B1A" w:rsidRDefault="00EE15FD" w:rsidP="004D3011">
            <w:pPr>
              <w:rPr>
                <w:rFonts w:ascii="Palatino Linotype" w:hAnsi="Palatino Linotype"/>
              </w:rPr>
            </w:pPr>
            <w:r w:rsidRPr="00C86B1A">
              <w:rPr>
                <w:rFonts w:ascii="Palatino Linotype" w:hAnsi="Palatino Linotype"/>
              </w:rPr>
              <w:t>@MarleyFromCLE</w:t>
            </w:r>
            <w:r w:rsidR="00C54A45">
              <w:rPr>
                <w:rFonts w:ascii="Palatino Linotype" w:hAnsi="Palatino Linotype"/>
              </w:rPr>
              <w:t xml:space="preserve"> on all social media</w:t>
            </w:r>
          </w:p>
        </w:tc>
        <w:tc>
          <w:tcPr>
            <w:tcW w:w="720" w:type="dxa"/>
          </w:tcPr>
          <w:p w14:paraId="53F21DBC" w14:textId="77777777" w:rsidR="001B2ABD" w:rsidRPr="00C86B1A" w:rsidRDefault="001B2ABD" w:rsidP="000C45FF">
            <w:pPr>
              <w:tabs>
                <w:tab w:val="left" w:pos="990"/>
              </w:tabs>
              <w:rPr>
                <w:rFonts w:ascii="Palatino Linotype" w:hAnsi="Palatino Linotype"/>
              </w:rPr>
            </w:pPr>
          </w:p>
        </w:tc>
        <w:tc>
          <w:tcPr>
            <w:tcW w:w="6470" w:type="dxa"/>
          </w:tcPr>
          <w:p w14:paraId="31E9207E" w14:textId="48C9AA3B" w:rsidR="00036450" w:rsidRPr="00311430" w:rsidRDefault="009F7B36" w:rsidP="00227312">
            <w:pPr>
              <w:pStyle w:val="Heading2"/>
              <w:rPr>
                <w:rFonts w:ascii="Palatino Linotype" w:hAnsi="Palatino Linotype"/>
              </w:rPr>
            </w:pPr>
            <w:r>
              <w:br/>
            </w:r>
            <w:r w:rsidR="00EE15FD" w:rsidRPr="00311430">
              <w:rPr>
                <w:rFonts w:ascii="Palatino Linotype" w:hAnsi="Palatino Linotype"/>
              </w:rPr>
              <w:t>club appe</w:t>
            </w:r>
            <w:r w:rsidR="00311430" w:rsidRPr="00311430">
              <w:rPr>
                <w:rFonts w:ascii="Palatino Linotype" w:hAnsi="Palatino Linotype"/>
              </w:rPr>
              <w:t>a</w:t>
            </w:r>
            <w:r w:rsidR="00EE15FD" w:rsidRPr="00311430">
              <w:rPr>
                <w:rFonts w:ascii="Palatino Linotype" w:hAnsi="Palatino Linotype"/>
              </w:rPr>
              <w:t>rances</w:t>
            </w:r>
          </w:p>
          <w:p w14:paraId="66760C87" w14:textId="7F3D6E7D" w:rsidR="00CA55DE" w:rsidRDefault="00CA55DE" w:rsidP="009F7B36">
            <w:pPr>
              <w:pStyle w:val="Heading4"/>
              <w:rPr>
                <w:rFonts w:ascii="Palatino Linotype" w:hAnsi="Palatino Linotype"/>
                <w:b w:val="0"/>
                <w:bCs/>
              </w:rPr>
            </w:pPr>
            <w:r w:rsidRPr="00C86B1A">
              <w:rPr>
                <w:rFonts w:ascii="Palatino Linotype" w:hAnsi="Palatino Linotype"/>
                <w:b w:val="0"/>
                <w:bCs/>
              </w:rPr>
              <w:t>HARVEY’S COMEDY CLUB (PORTLAND, OR)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HELIUM COMEDY CLUB (PORTLAND, OR)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COMEDY WORKS (DENVER, CO)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FT. WAYNE COMEDY CLUB (FT. WAYNE, IN)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WILEY’S COMEDY CLUB (DAYTON, OH)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HILARITIES/PICKWICK &amp; FROLIC (CLEVELAND, OH)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FUNNY STOP COMEDY CLUB (CUYAHOGA FALLS, OH)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THE COMEDY STUDIO (SOMERVILLE, MA)</w:t>
            </w:r>
            <w:r w:rsidR="00A31E93" w:rsidRPr="00C86B1A">
              <w:rPr>
                <w:rFonts w:ascii="Palatino Linotype" w:hAnsi="Palatino Linotype"/>
                <w:b w:val="0"/>
                <w:bCs/>
              </w:rPr>
              <w:br/>
            </w:r>
            <w:r w:rsidR="00C86B1A" w:rsidRPr="00C86B1A">
              <w:rPr>
                <w:rFonts w:ascii="Palatino Linotype" w:hAnsi="Palatino Linotype"/>
                <w:b w:val="0"/>
                <w:bCs/>
              </w:rPr>
              <w:t>STANDUP NY (NYC)</w:t>
            </w:r>
            <w:r w:rsidR="00C86B1A" w:rsidRPr="00C86B1A">
              <w:rPr>
                <w:rFonts w:ascii="Palatino Linotype" w:hAnsi="Palatino Linotype"/>
                <w:b w:val="0"/>
                <w:bCs/>
              </w:rPr>
              <w:br/>
              <w:t>N</w:t>
            </w:r>
            <w:r w:rsidR="00A31E93" w:rsidRPr="00C86B1A">
              <w:rPr>
                <w:rFonts w:ascii="Palatino Linotype" w:hAnsi="Palatino Linotype"/>
                <w:b w:val="0"/>
                <w:bCs/>
              </w:rPr>
              <w:t>EW YORK COMEDY CLUB (NYC)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WEST SIDE COMEDY CLUB (NYC)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>BROOKLYN HOUSE OF COMEDY (NYC)</w:t>
            </w:r>
            <w:r w:rsidRPr="00C86B1A">
              <w:rPr>
                <w:rFonts w:ascii="Palatino Linotype" w:hAnsi="Palatino Linotype"/>
                <w:b w:val="0"/>
                <w:bCs/>
              </w:rPr>
              <w:br/>
              <w:t xml:space="preserve">GREENWICH VILLAGE COMEDY CLUB (NYC) </w:t>
            </w:r>
          </w:p>
          <w:p w14:paraId="19F7A82B" w14:textId="55CDC3B8" w:rsidR="009F7B36" w:rsidRPr="00C86B1A" w:rsidRDefault="009F7B36" w:rsidP="009F7B36">
            <w:pPr>
              <w:pStyle w:val="Heading2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FESTIVAL</w:t>
            </w:r>
            <w:r w:rsidRPr="00C86B1A">
              <w:rPr>
                <w:rFonts w:ascii="Palatino Linotype" w:hAnsi="Palatino Linotype"/>
              </w:rPr>
              <w:t xml:space="preserve"> appe</w:t>
            </w:r>
            <w:r w:rsidR="00311430">
              <w:rPr>
                <w:rFonts w:ascii="Palatino Linotype" w:hAnsi="Palatino Linotype"/>
              </w:rPr>
              <w:t>A</w:t>
            </w:r>
            <w:r w:rsidRPr="00C86B1A">
              <w:rPr>
                <w:rFonts w:ascii="Palatino Linotype" w:hAnsi="Palatino Linotype"/>
              </w:rPr>
              <w:t>rances</w:t>
            </w:r>
          </w:p>
          <w:p w14:paraId="7AACADEB" w14:textId="77777777" w:rsidR="00311430" w:rsidRDefault="00311430" w:rsidP="009F7B36">
            <w:pPr>
              <w:pStyle w:val="Heading4"/>
              <w:rPr>
                <w:rFonts w:ascii="Palatino Linotype" w:hAnsi="Palatino Linotype"/>
                <w:b w:val="0"/>
                <w:bCs/>
              </w:rPr>
            </w:pPr>
            <w:r>
              <w:rPr>
                <w:rFonts w:ascii="Palatino Linotype" w:hAnsi="Palatino Linotype"/>
                <w:b w:val="0"/>
                <w:bCs/>
              </w:rPr>
              <w:t>SALEM COMEDY &amp; SPIRITS FESTIVAL (SALEM, MA) (2019)</w:t>
            </w:r>
          </w:p>
          <w:p w14:paraId="6D4ACD4D" w14:textId="0C81B90B" w:rsidR="00311430" w:rsidRDefault="00311430" w:rsidP="009F7B36">
            <w:pPr>
              <w:pStyle w:val="Heading4"/>
              <w:rPr>
                <w:rFonts w:ascii="Palatino Linotype" w:hAnsi="Palatino Linotype"/>
                <w:b w:val="0"/>
                <w:bCs/>
              </w:rPr>
            </w:pPr>
            <w:r>
              <w:rPr>
                <w:rFonts w:ascii="Palatino Linotype" w:hAnsi="Palatino Linotype"/>
                <w:b w:val="0"/>
                <w:bCs/>
              </w:rPr>
              <w:t>CLEVELAND COMEDY FESTIVAL</w:t>
            </w:r>
            <w:r w:rsidRPr="00C86B1A">
              <w:rPr>
                <w:rFonts w:ascii="Palatino Linotype" w:hAnsi="Palatino Linotype"/>
                <w:b w:val="0"/>
                <w:bCs/>
              </w:rPr>
              <w:t xml:space="preserve"> (CLEVELAND, OH)</w:t>
            </w:r>
            <w:r>
              <w:rPr>
                <w:rFonts w:ascii="Palatino Linotype" w:hAnsi="Palatino Linotype"/>
                <w:b w:val="0"/>
                <w:bCs/>
              </w:rPr>
              <w:t xml:space="preserve"> (2019</w:t>
            </w:r>
            <w:r w:rsidR="00993C7E">
              <w:rPr>
                <w:rFonts w:ascii="Palatino Linotype" w:hAnsi="Palatino Linotype"/>
                <w:b w:val="0"/>
                <w:bCs/>
              </w:rPr>
              <w:t>, 2020)</w:t>
            </w:r>
          </w:p>
          <w:p w14:paraId="28C6C04B" w14:textId="665A4B4C" w:rsidR="00447BCB" w:rsidRPr="00993C7E" w:rsidRDefault="00311430" w:rsidP="00993C7E">
            <w:pPr>
              <w:pStyle w:val="Heading4"/>
              <w:rPr>
                <w:rFonts w:ascii="Palatino Linotype" w:hAnsi="Palatino Linotype"/>
                <w:b w:val="0"/>
                <w:bCs/>
              </w:rPr>
            </w:pPr>
            <w:r>
              <w:rPr>
                <w:rFonts w:ascii="Palatino Linotype" w:hAnsi="Palatino Linotype"/>
                <w:b w:val="0"/>
                <w:bCs/>
              </w:rPr>
              <w:t>WOOTENANNY COMEDY FESTIVAL (WORCESTER, MA)</w:t>
            </w:r>
            <w:r w:rsidRPr="00C86B1A">
              <w:rPr>
                <w:rFonts w:ascii="Palatino Linotype" w:hAnsi="Palatino Linotype"/>
                <w:b w:val="0"/>
                <w:bCs/>
              </w:rPr>
              <w:t xml:space="preserve"> </w:t>
            </w:r>
            <w:r>
              <w:rPr>
                <w:rFonts w:ascii="Palatino Linotype" w:hAnsi="Palatino Linotype"/>
                <w:b w:val="0"/>
                <w:bCs/>
              </w:rPr>
              <w:t>(2019)</w:t>
            </w:r>
            <w:r w:rsidR="00993C7E">
              <w:rPr>
                <w:rFonts w:ascii="Palatino Linotype" w:hAnsi="Palatino Linotype"/>
                <w:b w:val="0"/>
                <w:bCs/>
              </w:rPr>
              <w:br/>
              <w:t>MAUMEE, MARY, &amp; JOSEPH COMEDY FESTIVAL</w:t>
            </w:r>
            <w:r w:rsidR="00993C7E" w:rsidRPr="00C86B1A">
              <w:rPr>
                <w:rFonts w:ascii="Palatino Linotype" w:hAnsi="Palatino Linotype"/>
                <w:b w:val="0"/>
                <w:bCs/>
              </w:rPr>
              <w:t xml:space="preserve"> (FT. WAYNE, IN)</w:t>
            </w:r>
            <w:r w:rsidR="00993C7E">
              <w:rPr>
                <w:rFonts w:ascii="Palatino Linotype" w:hAnsi="Palatino Linotype"/>
                <w:b w:val="0"/>
                <w:bCs/>
              </w:rPr>
              <w:t xml:space="preserve"> (2019)</w:t>
            </w:r>
            <w:r w:rsidR="00993C7E">
              <w:rPr>
                <w:rFonts w:ascii="Palatino Linotype" w:hAnsi="Palatino Linotype"/>
                <w:b w:val="0"/>
                <w:bCs/>
              </w:rPr>
              <w:br/>
              <w:t>NW BLACK COMEDY FESTIVAL</w:t>
            </w:r>
            <w:r w:rsidR="00993C7E" w:rsidRPr="00C86B1A">
              <w:rPr>
                <w:rFonts w:ascii="Palatino Linotype" w:hAnsi="Palatino Linotype"/>
                <w:b w:val="0"/>
                <w:bCs/>
              </w:rPr>
              <w:t xml:space="preserve"> (PORTLAND, OR)</w:t>
            </w:r>
            <w:r w:rsidR="00993C7E">
              <w:rPr>
                <w:rFonts w:ascii="Palatino Linotype" w:hAnsi="Palatino Linotype"/>
                <w:b w:val="0"/>
                <w:bCs/>
              </w:rPr>
              <w:t xml:space="preserve"> (2018</w:t>
            </w:r>
            <w:r w:rsidR="00D3453F">
              <w:rPr>
                <w:rFonts w:ascii="Palatino Linotype" w:hAnsi="Palatino Linotype"/>
                <w:b w:val="0"/>
                <w:bCs/>
              </w:rPr>
              <w:t>-2022</w:t>
            </w:r>
            <w:r w:rsidR="00993C7E">
              <w:rPr>
                <w:rFonts w:ascii="Palatino Linotype" w:hAnsi="Palatino Linotype"/>
                <w:b w:val="0"/>
                <w:bCs/>
              </w:rPr>
              <w:t>)</w:t>
            </w:r>
            <w:r w:rsidR="00192783">
              <w:rPr>
                <w:rFonts w:ascii="Palatino Linotype" w:hAnsi="Palatino Linotype"/>
                <w:b w:val="0"/>
                <w:bCs/>
              </w:rPr>
              <w:br/>
            </w:r>
            <w:r w:rsidR="00447BCB">
              <w:rPr>
                <w:rFonts w:ascii="Palatino Linotype" w:hAnsi="Palatino Linotype"/>
                <w:b w:val="0"/>
                <w:bCs/>
              </w:rPr>
              <w:t>SIXTH CITY COMEDY FESTIVAL (CLEVELAND, OH) (</w:t>
            </w:r>
            <w:r w:rsidR="00130AD4">
              <w:rPr>
                <w:rFonts w:ascii="Palatino Linotype" w:hAnsi="Palatino Linotype"/>
                <w:b w:val="0"/>
                <w:bCs/>
              </w:rPr>
              <w:t>2021-CURRENT</w:t>
            </w:r>
            <w:r w:rsidR="00D3453F">
              <w:rPr>
                <w:rFonts w:ascii="Palatino Linotype" w:hAnsi="Palatino Linotype"/>
                <w:b w:val="0"/>
                <w:bCs/>
              </w:rPr>
              <w:t>)</w:t>
            </w:r>
            <w:r w:rsidR="00B35D7B">
              <w:rPr>
                <w:rFonts w:ascii="Palatino Linotype" w:hAnsi="Palatino Linotype"/>
                <w:b w:val="0"/>
                <w:bCs/>
              </w:rPr>
              <w:br/>
              <w:t>MUTINY RADIO COMEDY FESTIVAL (SAN FRANCISC</w:t>
            </w:r>
            <w:r w:rsidR="00AC1481">
              <w:rPr>
                <w:rFonts w:ascii="Palatino Linotype" w:hAnsi="Palatino Linotype"/>
                <w:b w:val="0"/>
                <w:bCs/>
              </w:rPr>
              <w:t>O</w:t>
            </w:r>
            <w:r w:rsidR="00B35D7B">
              <w:rPr>
                <w:rFonts w:ascii="Palatino Linotype" w:hAnsi="Palatino Linotype"/>
                <w:b w:val="0"/>
                <w:bCs/>
              </w:rPr>
              <w:t>, CA) (2021)</w:t>
            </w:r>
          </w:p>
          <w:p w14:paraId="6602C560" w14:textId="3F44F0AB" w:rsidR="00A31E93" w:rsidRPr="00C86B1A" w:rsidRDefault="00A31E93" w:rsidP="00A31E93">
            <w:pPr>
              <w:pStyle w:val="Heading2"/>
              <w:rPr>
                <w:rFonts w:ascii="Palatino Linotype" w:hAnsi="Palatino Linotype"/>
              </w:rPr>
            </w:pPr>
            <w:r w:rsidRPr="00C86B1A">
              <w:rPr>
                <w:rFonts w:ascii="Palatino Linotype" w:hAnsi="Palatino Linotype"/>
              </w:rPr>
              <w:t>AWARDS</w:t>
            </w:r>
          </w:p>
          <w:p w14:paraId="1D75D3C2" w14:textId="77777777" w:rsidR="00C23E3C" w:rsidRDefault="00055669" w:rsidP="00C23E3C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CLEVELAND SCENE MAGAZINE</w:t>
            </w:r>
            <w:r w:rsidR="009A3459">
              <w:rPr>
                <w:rFonts w:ascii="Palatino Linotype" w:hAnsi="Palatino Linotype"/>
              </w:rPr>
              <w:t xml:space="preserve">: </w:t>
            </w:r>
            <w:r w:rsidR="00A31E93" w:rsidRPr="00C86B1A">
              <w:rPr>
                <w:rFonts w:ascii="Palatino Linotype" w:hAnsi="Palatino Linotype"/>
              </w:rPr>
              <w:t>BEST LOCAL COMEDIAN (FEMALE)</w:t>
            </w:r>
            <w:r w:rsidR="00C86B1A" w:rsidRPr="00C86B1A">
              <w:rPr>
                <w:rFonts w:ascii="Palatino Linotype" w:hAnsi="Palatino Linotype"/>
              </w:rPr>
              <w:t>—3</w:t>
            </w:r>
            <w:r w:rsidR="00C86B1A" w:rsidRPr="00C86B1A">
              <w:rPr>
                <w:rFonts w:ascii="Palatino Linotype" w:hAnsi="Palatino Linotype"/>
                <w:vertAlign w:val="superscript"/>
              </w:rPr>
              <w:t>RD</w:t>
            </w:r>
            <w:r w:rsidR="00C86B1A" w:rsidRPr="00C86B1A">
              <w:rPr>
                <w:rFonts w:ascii="Palatino Linotype" w:hAnsi="Palatino Linotype"/>
              </w:rPr>
              <w:t xml:space="preserve"> </w:t>
            </w:r>
            <w:r w:rsidR="00A31E93" w:rsidRPr="00C86B1A">
              <w:rPr>
                <w:rFonts w:ascii="Palatino Linotype" w:hAnsi="Palatino Linotype"/>
              </w:rPr>
              <w:t>PL</w:t>
            </w:r>
            <w:r w:rsidR="00C86B1A" w:rsidRPr="00C86B1A">
              <w:rPr>
                <w:rFonts w:ascii="Palatino Linotype" w:hAnsi="Palatino Linotype"/>
              </w:rPr>
              <w:t>ACE</w:t>
            </w:r>
            <w:r w:rsidR="00BD629A">
              <w:rPr>
                <w:rFonts w:ascii="Palatino Linotype" w:hAnsi="Palatino Linotype"/>
              </w:rPr>
              <w:t xml:space="preserve"> (2019)</w:t>
            </w:r>
          </w:p>
          <w:p w14:paraId="70C201B3" w14:textId="10FC273D" w:rsidR="00C23E3C" w:rsidRPr="00C86B1A" w:rsidRDefault="008F0F61" w:rsidP="00C23E3C">
            <w:pPr>
              <w:pStyle w:val="Heading2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NOTES</w:t>
            </w:r>
          </w:p>
          <w:p w14:paraId="7AFEC827" w14:textId="13D86ED4" w:rsidR="00845188" w:rsidRDefault="00710185" w:rsidP="009F7B36">
            <w:pPr>
              <w:rPr>
                <w:rFonts w:ascii="Palatino Linotype" w:hAnsi="Palatino Linotype"/>
                <w:szCs w:val="18"/>
              </w:rPr>
            </w:pPr>
            <w:r>
              <w:rPr>
                <w:rFonts w:ascii="Palatino Linotype" w:hAnsi="Palatino Linotype"/>
                <w:szCs w:val="18"/>
              </w:rPr>
              <w:t xml:space="preserve">PRODUCER: SIXTH CITY COMEDY FESTIVAL (CLEVELAND, OH) </w:t>
            </w:r>
            <w:r w:rsidR="00D3453F">
              <w:rPr>
                <w:rFonts w:ascii="Palatino Linotype" w:hAnsi="Palatino Linotype"/>
                <w:szCs w:val="18"/>
              </w:rPr>
              <w:br/>
            </w:r>
            <w:r w:rsidR="00B123DB">
              <w:rPr>
                <w:rFonts w:ascii="Palatino Linotype" w:hAnsi="Palatino Linotype"/>
                <w:szCs w:val="18"/>
              </w:rPr>
              <w:t>CONTENT</w:t>
            </w:r>
            <w:r w:rsidR="00D3453F">
              <w:rPr>
                <w:rFonts w:ascii="Palatino Linotype" w:hAnsi="Palatino Linotype"/>
                <w:szCs w:val="18"/>
              </w:rPr>
              <w:t xml:space="preserve"> WRITER: WHOHAHA</w:t>
            </w:r>
          </w:p>
          <w:p w14:paraId="6E7D2471" w14:textId="58201457" w:rsidR="00311430" w:rsidRPr="00E421CE" w:rsidRDefault="00B123DB" w:rsidP="009F7B36">
            <w:pPr>
              <w:rPr>
                <w:rFonts w:ascii="Palatino Linotype" w:hAnsi="Palatino Linotype"/>
                <w:szCs w:val="18"/>
              </w:rPr>
            </w:pPr>
            <w:r>
              <w:rPr>
                <w:rFonts w:ascii="Palatino Linotype" w:hAnsi="Palatino Linotype"/>
                <w:szCs w:val="18"/>
              </w:rPr>
              <w:t xml:space="preserve">CONTENT WRITER: BLACK GIRL </w:t>
            </w:r>
            <w:r w:rsidR="00471248">
              <w:rPr>
                <w:rFonts w:ascii="Palatino Linotype" w:hAnsi="Palatino Linotype"/>
                <w:szCs w:val="18"/>
              </w:rPr>
              <w:t>MEDIA</w:t>
            </w:r>
          </w:p>
        </w:tc>
      </w:tr>
    </w:tbl>
    <w:p w14:paraId="5F1D9C9F" w14:textId="3CA0CE1C" w:rsidR="00332E0B" w:rsidRPr="00332E0B" w:rsidRDefault="00332E0B" w:rsidP="00332E0B">
      <w:pPr>
        <w:tabs>
          <w:tab w:val="left" w:pos="6285"/>
        </w:tabs>
        <w:rPr>
          <w:rFonts w:ascii="Palatino Linotype" w:hAnsi="Palatino Linotype"/>
        </w:rPr>
      </w:pPr>
    </w:p>
    <w:sectPr w:rsidR="00332E0B" w:rsidRPr="00332E0B" w:rsidSect="00D9589B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A446E" w14:textId="77777777" w:rsidR="00D9589B" w:rsidRDefault="00D9589B" w:rsidP="000C45FF">
      <w:r>
        <w:separator/>
      </w:r>
    </w:p>
  </w:endnote>
  <w:endnote w:type="continuationSeparator" w:id="0">
    <w:p w14:paraId="2BB6129F" w14:textId="77777777" w:rsidR="00D9589B" w:rsidRDefault="00D9589B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Palatino Linotype">
    <w:altName w:val="Noto Serif"/>
    <w:panose1 w:val="02040502050505030304"/>
    <w:charset w:val="00"/>
    <w:family w:val="roman"/>
    <w:pitch w:val="variable"/>
    <w:sig w:usb0="00000001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E7F58" w14:textId="77777777" w:rsidR="00D9589B" w:rsidRDefault="00D9589B" w:rsidP="000C45FF">
      <w:r>
        <w:separator/>
      </w:r>
    </w:p>
  </w:footnote>
  <w:footnote w:type="continuationSeparator" w:id="0">
    <w:p w14:paraId="30BFFE45" w14:textId="77777777" w:rsidR="00D9589B" w:rsidRDefault="00D9589B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AAB7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FFA5D2" wp14:editId="2C893CF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C4211"/>
    <w:multiLevelType w:val="hybridMultilevel"/>
    <w:tmpl w:val="A1A0F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890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movePersonalInformation/>
  <w:removeDateAndTim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FD"/>
    <w:rsid w:val="00007137"/>
    <w:rsid w:val="00036450"/>
    <w:rsid w:val="00053434"/>
    <w:rsid w:val="00055669"/>
    <w:rsid w:val="00086366"/>
    <w:rsid w:val="00094499"/>
    <w:rsid w:val="000C45FF"/>
    <w:rsid w:val="000D512E"/>
    <w:rsid w:val="000D569D"/>
    <w:rsid w:val="000D5835"/>
    <w:rsid w:val="000E3FD1"/>
    <w:rsid w:val="00112054"/>
    <w:rsid w:val="00130AD4"/>
    <w:rsid w:val="00133E66"/>
    <w:rsid w:val="001525E1"/>
    <w:rsid w:val="001533BC"/>
    <w:rsid w:val="00180329"/>
    <w:rsid w:val="0019001F"/>
    <w:rsid w:val="00192783"/>
    <w:rsid w:val="001A74A5"/>
    <w:rsid w:val="001B2ABD"/>
    <w:rsid w:val="001B4F6F"/>
    <w:rsid w:val="001E0391"/>
    <w:rsid w:val="001E1759"/>
    <w:rsid w:val="001F1ECC"/>
    <w:rsid w:val="00227312"/>
    <w:rsid w:val="002400EB"/>
    <w:rsid w:val="00255A1B"/>
    <w:rsid w:val="00256CF7"/>
    <w:rsid w:val="00281FD5"/>
    <w:rsid w:val="002B7EF9"/>
    <w:rsid w:val="0030481B"/>
    <w:rsid w:val="00311430"/>
    <w:rsid w:val="003156FC"/>
    <w:rsid w:val="003254B5"/>
    <w:rsid w:val="00332E0B"/>
    <w:rsid w:val="0037121F"/>
    <w:rsid w:val="003A6B7D"/>
    <w:rsid w:val="003B06CA"/>
    <w:rsid w:val="003C159D"/>
    <w:rsid w:val="004071FC"/>
    <w:rsid w:val="00445947"/>
    <w:rsid w:val="00447BCB"/>
    <w:rsid w:val="00471248"/>
    <w:rsid w:val="004747CC"/>
    <w:rsid w:val="00477A20"/>
    <w:rsid w:val="004813B3"/>
    <w:rsid w:val="00496591"/>
    <w:rsid w:val="004B15E3"/>
    <w:rsid w:val="004B6123"/>
    <w:rsid w:val="004C63E4"/>
    <w:rsid w:val="004D3011"/>
    <w:rsid w:val="004D3EDF"/>
    <w:rsid w:val="00522590"/>
    <w:rsid w:val="005262AC"/>
    <w:rsid w:val="005308FD"/>
    <w:rsid w:val="005356C9"/>
    <w:rsid w:val="005B3367"/>
    <w:rsid w:val="005E39D5"/>
    <w:rsid w:val="005E62C2"/>
    <w:rsid w:val="00600670"/>
    <w:rsid w:val="0062123A"/>
    <w:rsid w:val="00622171"/>
    <w:rsid w:val="006366BA"/>
    <w:rsid w:val="00646E75"/>
    <w:rsid w:val="00655480"/>
    <w:rsid w:val="00655914"/>
    <w:rsid w:val="006642F8"/>
    <w:rsid w:val="006720FF"/>
    <w:rsid w:val="00673F18"/>
    <w:rsid w:val="006771D0"/>
    <w:rsid w:val="006E2B90"/>
    <w:rsid w:val="006F4726"/>
    <w:rsid w:val="006F4FB9"/>
    <w:rsid w:val="00705BC4"/>
    <w:rsid w:val="00710185"/>
    <w:rsid w:val="00715FCB"/>
    <w:rsid w:val="00743101"/>
    <w:rsid w:val="007454C4"/>
    <w:rsid w:val="00753E8D"/>
    <w:rsid w:val="007775E1"/>
    <w:rsid w:val="007867A0"/>
    <w:rsid w:val="007927F5"/>
    <w:rsid w:val="007C20DC"/>
    <w:rsid w:val="007D54D3"/>
    <w:rsid w:val="00802CA0"/>
    <w:rsid w:val="008034A6"/>
    <w:rsid w:val="00845188"/>
    <w:rsid w:val="00855349"/>
    <w:rsid w:val="00855ACB"/>
    <w:rsid w:val="00881331"/>
    <w:rsid w:val="008A2689"/>
    <w:rsid w:val="008C555A"/>
    <w:rsid w:val="008F0F61"/>
    <w:rsid w:val="008F4298"/>
    <w:rsid w:val="009260CD"/>
    <w:rsid w:val="00952C25"/>
    <w:rsid w:val="009647C4"/>
    <w:rsid w:val="0097519D"/>
    <w:rsid w:val="00976E55"/>
    <w:rsid w:val="00993C7E"/>
    <w:rsid w:val="009A3459"/>
    <w:rsid w:val="009A529D"/>
    <w:rsid w:val="009F7B36"/>
    <w:rsid w:val="00A2118D"/>
    <w:rsid w:val="00A27420"/>
    <w:rsid w:val="00A31E93"/>
    <w:rsid w:val="00A83129"/>
    <w:rsid w:val="00A83C28"/>
    <w:rsid w:val="00AB79A5"/>
    <w:rsid w:val="00AC1481"/>
    <w:rsid w:val="00AD76E2"/>
    <w:rsid w:val="00B05790"/>
    <w:rsid w:val="00B123DB"/>
    <w:rsid w:val="00B13AF3"/>
    <w:rsid w:val="00B20152"/>
    <w:rsid w:val="00B26163"/>
    <w:rsid w:val="00B359E4"/>
    <w:rsid w:val="00B35D7B"/>
    <w:rsid w:val="00B52D97"/>
    <w:rsid w:val="00B56715"/>
    <w:rsid w:val="00B57D98"/>
    <w:rsid w:val="00B70850"/>
    <w:rsid w:val="00B774C0"/>
    <w:rsid w:val="00B95883"/>
    <w:rsid w:val="00BB439E"/>
    <w:rsid w:val="00BC3882"/>
    <w:rsid w:val="00BD0EAE"/>
    <w:rsid w:val="00BD629A"/>
    <w:rsid w:val="00C066B6"/>
    <w:rsid w:val="00C22556"/>
    <w:rsid w:val="00C23E3C"/>
    <w:rsid w:val="00C37BA1"/>
    <w:rsid w:val="00C4674C"/>
    <w:rsid w:val="00C506CF"/>
    <w:rsid w:val="00C54A45"/>
    <w:rsid w:val="00C72BED"/>
    <w:rsid w:val="00C86B1A"/>
    <w:rsid w:val="00C9578B"/>
    <w:rsid w:val="00CA55DE"/>
    <w:rsid w:val="00CB0055"/>
    <w:rsid w:val="00CC4C57"/>
    <w:rsid w:val="00D2293A"/>
    <w:rsid w:val="00D2522B"/>
    <w:rsid w:val="00D268F3"/>
    <w:rsid w:val="00D2761F"/>
    <w:rsid w:val="00D3453F"/>
    <w:rsid w:val="00D422DE"/>
    <w:rsid w:val="00D5459D"/>
    <w:rsid w:val="00D60F04"/>
    <w:rsid w:val="00D61731"/>
    <w:rsid w:val="00D86B6C"/>
    <w:rsid w:val="00D95865"/>
    <w:rsid w:val="00D9589B"/>
    <w:rsid w:val="00DA1F4D"/>
    <w:rsid w:val="00DD172A"/>
    <w:rsid w:val="00DE6329"/>
    <w:rsid w:val="00DE663C"/>
    <w:rsid w:val="00E02C0C"/>
    <w:rsid w:val="00E062EF"/>
    <w:rsid w:val="00E10C55"/>
    <w:rsid w:val="00E148F9"/>
    <w:rsid w:val="00E25A26"/>
    <w:rsid w:val="00E401CF"/>
    <w:rsid w:val="00E421CE"/>
    <w:rsid w:val="00E4381A"/>
    <w:rsid w:val="00E55D74"/>
    <w:rsid w:val="00ED572F"/>
    <w:rsid w:val="00EE15FD"/>
    <w:rsid w:val="00EF55CE"/>
    <w:rsid w:val="00F0225C"/>
    <w:rsid w:val="00F126F2"/>
    <w:rsid w:val="00F35B2B"/>
    <w:rsid w:val="00F60274"/>
    <w:rsid w:val="00F77FB9"/>
    <w:rsid w:val="00F848E1"/>
    <w:rsid w:val="00F91597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AB3C1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glossaryDocument" Target="glossary/document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0" Type="http://schemas.openxmlformats.org/officeDocument/2006/relationships/image" Target="media/image1.png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 /><Relationship Id="rId1" Type="http://schemas.openxmlformats.org/officeDocument/2006/relationships/image" Target="media/image2.pn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a\AppData\Local\Microsoft\Office\16.0\DTS\en-US%7bF9C92A8F-A95D-4875-8878-7DA78BC82E9D%7d\%7b261C5BA5-619B-44BF-A06B-FAB2C5367180%7dtf00546271_win32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2657266C0904C44A74612D2A3221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F6810-A677-4936-89C9-3BF6D3A85212}"/>
      </w:docPartPr>
      <w:docPartBody>
        <w:p w:rsidR="004E200B" w:rsidRDefault="0033310C" w:rsidP="0033310C">
          <w:pPr>
            <w:pStyle w:val="32657266C0904C44A74612D2A3221C85"/>
          </w:pPr>
          <w:r w:rsidRPr="00CB0055">
            <w:t>Contact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Palatino Linotype">
    <w:altName w:val="Noto Serif"/>
    <w:panose1 w:val="02040502050505030304"/>
    <w:charset w:val="00"/>
    <w:family w:val="roman"/>
    <w:pitch w:val="variable"/>
    <w:sig w:usb0="00000001" w:usb1="4000001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B2"/>
    <w:rsid w:val="00000AE3"/>
    <w:rsid w:val="00104767"/>
    <w:rsid w:val="002B6AC1"/>
    <w:rsid w:val="0033310C"/>
    <w:rsid w:val="004E200B"/>
    <w:rsid w:val="005112F3"/>
    <w:rsid w:val="00523EA5"/>
    <w:rsid w:val="0062204E"/>
    <w:rsid w:val="0085240C"/>
    <w:rsid w:val="00B537B2"/>
    <w:rsid w:val="00B60D31"/>
    <w:rsid w:val="00BB6C0C"/>
    <w:rsid w:val="00BF4C26"/>
    <w:rsid w:val="00DA48A7"/>
    <w:rsid w:val="00EE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156082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2657266C0904C44A74612D2A3221C85">
    <w:name w:val="32657266C0904C44A74612D2A3221C85"/>
    <w:rsid w:val="0033310C"/>
  </w:style>
  <w:style w:type="character" w:styleId="Hyperlink">
    <w:name w:val="Hyperlink"/>
    <w:basedOn w:val="DefaultParagraphFont"/>
    <w:uiPriority w:val="99"/>
    <w:unhideWhenUsed/>
    <w:rPr>
      <w:color w:val="BF4E14" w:themeColor="accent2" w:themeShade="B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szCs w:val="26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www.w3.org/2000/xmlns/"/>
    <ds:schemaRef ds:uri="71af3243-3dd4-4a8d-8c0d-dd76da1f02a5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1af3243-3dd4-4a8d-8c0d-dd76da1f02a5"/>
    <ds:schemaRef ds:uri="16c05727-aa75-4e4a-9b5f-8a80a1165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%7b261C5BA5-619B-44BF-A06B-FAB2C5367180%7dtf00546271_win32.dotx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2020-07-06T04:39:00Z</dcterms:created>
  <dcterms:modified xsi:type="dcterms:W3CDTF">2024-02-29T05:39:00Z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